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1796"/>
        <w:gridCol w:w="7780"/>
      </w:tblGrid>
      <w:tr w:rsidR="0074053A" w:rsidRPr="005629BE" w:rsidTr="00DD6287">
        <w:tc>
          <w:tcPr>
            <w:tcW w:w="1818" w:type="dxa"/>
            <w:shd w:val="clear" w:color="auto" w:fill="auto"/>
          </w:tcPr>
          <w:p w:rsidR="0074053A" w:rsidRPr="005629BE" w:rsidRDefault="0074053A" w:rsidP="00DD6287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07</w:t>
            </w:r>
          </w:p>
        </w:tc>
        <w:tc>
          <w:tcPr>
            <w:tcW w:w="7920" w:type="dxa"/>
            <w:shd w:val="clear" w:color="auto" w:fill="auto"/>
          </w:tcPr>
          <w:p w:rsidR="0074053A" w:rsidRPr="005629BE" w:rsidRDefault="0074053A" w:rsidP="00DD6287">
            <w:r>
              <w:t xml:space="preserve">Thời gian thực hiện: </w:t>
            </w:r>
            <w:r>
              <w:rPr>
                <w:lang w:val="en-US"/>
              </w:rPr>
              <w:t>1,5</w:t>
            </w:r>
            <w:r>
              <w:t xml:space="preserve"> tiết</w:t>
            </w:r>
          </w:p>
          <w:p w:rsidR="0074053A" w:rsidRPr="00257349" w:rsidRDefault="0074053A" w:rsidP="00DD6287">
            <w:pPr>
              <w:ind w:right="-378"/>
              <w:rPr>
                <w:lang w:val="en-US"/>
              </w:rPr>
            </w:pPr>
            <w:r w:rsidRPr="005629BE">
              <w:t>Tên chương:</w:t>
            </w:r>
            <w:r>
              <w:t xml:space="preserve"> </w:t>
            </w:r>
            <w:r w:rsidRPr="00257349">
              <w:rPr>
                <w:b/>
                <w:lang w:val="en-US"/>
              </w:rPr>
              <w:t xml:space="preserve">CẮT </w:t>
            </w:r>
            <w:r>
              <w:rPr>
                <w:b/>
                <w:lang w:val="en-US"/>
              </w:rPr>
              <w:t>-</w:t>
            </w:r>
            <w:r w:rsidRPr="00257349">
              <w:rPr>
                <w:b/>
                <w:lang w:val="en-US"/>
              </w:rPr>
              <w:t xml:space="preserve"> DẬP</w:t>
            </w:r>
          </w:p>
          <w:p w:rsidR="0074053A" w:rsidRPr="002818ED" w:rsidRDefault="0074053A" w:rsidP="00DD6287">
            <w:pPr>
              <w:tabs>
                <w:tab w:val="left" w:pos="0"/>
                <w:tab w:val="left" w:pos="4104"/>
                <w:tab w:val="left" w:pos="6441"/>
              </w:tabs>
              <w:rPr>
                <w:lang w:val="en-US"/>
              </w:rPr>
            </w:pPr>
            <w:r w:rsidRPr="00E53033">
              <w:t xml:space="preserve">Thực hiện ngày </w:t>
            </w:r>
            <w:r>
              <w:rPr>
                <w:lang w:val="en-US"/>
              </w:rPr>
              <w:t>27</w:t>
            </w:r>
            <w:r w:rsidRPr="00E53033">
              <w:t xml:space="preserve"> tháng </w:t>
            </w:r>
            <w:r>
              <w:rPr>
                <w:lang w:val="en-US"/>
              </w:rPr>
              <w:t>3</w:t>
            </w:r>
            <w:r w:rsidRPr="00E53033">
              <w:t xml:space="preserve"> năm 201</w:t>
            </w:r>
            <w:r>
              <w:rPr>
                <w:lang w:val="en-US"/>
              </w:rPr>
              <w:t>8</w:t>
            </w:r>
            <w:r w:rsidRPr="00E53033">
              <w:t xml:space="preserve"> đến ngày </w:t>
            </w:r>
            <w:r>
              <w:rPr>
                <w:lang w:val="en-US"/>
              </w:rPr>
              <w:t>29</w:t>
            </w:r>
            <w:r w:rsidRPr="00E53033">
              <w:t xml:space="preserve"> tháng </w:t>
            </w:r>
            <w:r>
              <w:rPr>
                <w:lang w:val="en-US"/>
              </w:rPr>
              <w:t>3</w:t>
            </w:r>
            <w:r w:rsidRPr="00E53033">
              <w:t xml:space="preserve"> năm 201</w:t>
            </w:r>
            <w:r>
              <w:rPr>
                <w:lang w:val="en-US"/>
              </w:rPr>
              <w:t>8</w:t>
            </w:r>
          </w:p>
          <w:p w:rsidR="0074053A" w:rsidRPr="005629BE" w:rsidRDefault="0074053A" w:rsidP="00DD6287"/>
        </w:tc>
      </w:tr>
    </w:tbl>
    <w:p w:rsidR="0074053A" w:rsidRDefault="0074053A" w:rsidP="0074053A">
      <w:pPr>
        <w:rPr>
          <w:b/>
          <w:sz w:val="26"/>
          <w:szCs w:val="26"/>
          <w:lang w:val="en-US"/>
        </w:rPr>
      </w:pPr>
      <w:r w:rsidRPr="00CF508E">
        <w:rPr>
          <w:lang w:val="it-IT"/>
        </w:rPr>
        <w:t xml:space="preserve">Tên bài: </w:t>
      </w:r>
      <w:r>
        <w:rPr>
          <w:b/>
          <w:sz w:val="26"/>
          <w:szCs w:val="26"/>
          <w:lang w:val="en-US"/>
        </w:rPr>
        <w:t>KHÁI NIỆM</w:t>
      </w:r>
      <w:r w:rsidRPr="003E4575">
        <w:rPr>
          <w:b/>
          <w:sz w:val="26"/>
          <w:szCs w:val="26"/>
        </w:rPr>
        <w:t xml:space="preserve"> VỀ CẮT</w:t>
      </w:r>
      <w:r w:rsidRPr="005B5E7B">
        <w:rPr>
          <w:b/>
          <w:sz w:val="26"/>
          <w:szCs w:val="26"/>
        </w:rPr>
        <w:t xml:space="preserve"> </w:t>
      </w:r>
    </w:p>
    <w:p w:rsidR="0074053A" w:rsidRPr="00CF508E" w:rsidRDefault="0074053A" w:rsidP="0074053A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74053A" w:rsidRDefault="0074053A" w:rsidP="0074053A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4053A" w:rsidRPr="00257349" w:rsidRDefault="0074053A" w:rsidP="0074053A">
      <w:pPr>
        <w:numPr>
          <w:ilvl w:val="0"/>
          <w:numId w:val="1"/>
        </w:numPr>
        <w:tabs>
          <w:tab w:val="clear" w:pos="1500"/>
          <w:tab w:val="num" w:pos="2166"/>
        </w:tabs>
        <w:ind w:left="2166" w:hanging="486"/>
      </w:pPr>
      <w:r>
        <w:rPr>
          <w:lang w:val="en-US"/>
        </w:rPr>
        <w:t>Nêu</w:t>
      </w:r>
      <w:r w:rsidRPr="00EB3C1D">
        <w:t xml:space="preserve"> được </w:t>
      </w:r>
      <w:r>
        <w:rPr>
          <w:lang w:val="en-US"/>
        </w:rPr>
        <w:t>định nghĩa thanh chịu cắt</w:t>
      </w:r>
    </w:p>
    <w:p w:rsidR="0074053A" w:rsidRPr="00257349" w:rsidRDefault="0074053A" w:rsidP="0074053A">
      <w:pPr>
        <w:numPr>
          <w:ilvl w:val="0"/>
          <w:numId w:val="1"/>
        </w:numPr>
        <w:tabs>
          <w:tab w:val="clear" w:pos="1500"/>
          <w:tab w:val="num" w:pos="2166"/>
        </w:tabs>
        <w:ind w:left="2166" w:hanging="486"/>
      </w:pPr>
      <w:r w:rsidRPr="00257349">
        <w:t>Xác định được ứng suất và biến dạng trong thanh chịu cắt</w:t>
      </w:r>
    </w:p>
    <w:p w:rsidR="0074053A" w:rsidRPr="002818ED" w:rsidRDefault="0074053A" w:rsidP="0074053A">
      <w:pPr>
        <w:numPr>
          <w:ilvl w:val="0"/>
          <w:numId w:val="1"/>
        </w:numPr>
        <w:ind w:firstLine="180"/>
      </w:pPr>
      <w:r w:rsidRPr="00257349">
        <w:t>Trình bày và viết công thức định luật Hooke trong cắt</w:t>
      </w:r>
    </w:p>
    <w:p w:rsidR="0074053A" w:rsidRPr="007B3A8C" w:rsidRDefault="0074053A" w:rsidP="0074053A">
      <w:pPr>
        <w:numPr>
          <w:ilvl w:val="0"/>
          <w:numId w:val="1"/>
        </w:numPr>
        <w:tabs>
          <w:tab w:val="clear" w:pos="1500"/>
          <w:tab w:val="num" w:pos="2166"/>
        </w:tabs>
        <w:ind w:left="2166" w:hanging="486"/>
      </w:pPr>
      <w:r w:rsidRPr="007B3A8C">
        <w:t xml:space="preserve">Xác định được điều kiện bền cắt </w:t>
      </w:r>
    </w:p>
    <w:p w:rsidR="0074053A" w:rsidRPr="002818ED" w:rsidRDefault="0074053A" w:rsidP="0074053A">
      <w:pPr>
        <w:numPr>
          <w:ilvl w:val="0"/>
          <w:numId w:val="1"/>
        </w:numPr>
        <w:ind w:firstLine="180"/>
      </w:pPr>
      <w:r w:rsidRPr="007B3A8C">
        <w:t xml:space="preserve">Ap dụng giải thành thạo các bài toán cơ bản theo điều kiện bền  </w:t>
      </w:r>
    </w:p>
    <w:p w:rsidR="0074053A" w:rsidRPr="002818ED" w:rsidRDefault="0074053A" w:rsidP="0074053A">
      <w:pPr>
        <w:numPr>
          <w:ilvl w:val="0"/>
          <w:numId w:val="1"/>
        </w:numPr>
        <w:ind w:firstLine="180"/>
      </w:pPr>
      <w:r w:rsidRPr="00536E0C">
        <w:rPr>
          <w:iCs/>
          <w:lang w:val="pt-BR"/>
        </w:rPr>
        <w:t>Có ý thức trách nhiệm, chủ động học tập</w:t>
      </w:r>
      <w:r w:rsidRPr="005831BD">
        <w:t xml:space="preserve"> </w:t>
      </w:r>
    </w:p>
    <w:p w:rsidR="0074053A" w:rsidRPr="00CF508E" w:rsidRDefault="0074053A" w:rsidP="0074053A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 xml:space="preserve">: </w:t>
      </w:r>
      <w:r w:rsidRPr="00E62AAA">
        <w:t>Bảng, phấn trắng, phấn màu</w:t>
      </w:r>
    </w:p>
    <w:p w:rsidR="0074053A" w:rsidRPr="00C532F4" w:rsidRDefault="0074053A" w:rsidP="0074053A">
      <w:pPr>
        <w:rPr>
          <w:sz w:val="26"/>
          <w:szCs w:val="26"/>
          <w:lang w:val="it-IT"/>
        </w:rPr>
      </w:pPr>
      <w:r w:rsidRPr="00EB3C1D">
        <w:rPr>
          <w:b/>
          <w:lang w:val="it-IT"/>
        </w:rPr>
        <w:t>I.</w:t>
      </w:r>
      <w:r w:rsidRPr="00C532F4">
        <w:rPr>
          <w:lang w:val="it-IT"/>
        </w:rPr>
        <w:t xml:space="preserve"> </w:t>
      </w:r>
      <w:r w:rsidRPr="00E62AAA">
        <w:rPr>
          <w:b/>
          <w:lang w:val="it-IT"/>
        </w:rPr>
        <w:t>Ổn định lớp học</w:t>
      </w:r>
      <w:r w:rsidRPr="00C532F4">
        <w:rPr>
          <w:lang w:val="it-IT"/>
        </w:rPr>
        <w:t xml:space="preserve">:                                                             </w:t>
      </w:r>
      <w:r>
        <w:rPr>
          <w:lang w:val="it-IT"/>
        </w:rPr>
        <w:t>Thời gian: 3 phút</w:t>
      </w:r>
    </w:p>
    <w:p w:rsidR="0074053A" w:rsidRPr="0087543D" w:rsidRDefault="0074053A" w:rsidP="0074053A">
      <w:pPr>
        <w:numPr>
          <w:ilvl w:val="0"/>
          <w:numId w:val="2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</w:pPr>
      <w:r w:rsidRPr="0087543D">
        <w:t>Điểm danh , ghi sổ</w:t>
      </w:r>
    </w:p>
    <w:p w:rsidR="0074053A" w:rsidRPr="0087543D" w:rsidRDefault="0074053A" w:rsidP="0074053A">
      <w:pPr>
        <w:numPr>
          <w:ilvl w:val="0"/>
          <w:numId w:val="2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</w:pPr>
      <w:r w:rsidRPr="0087543D">
        <w:t>Nhắc nhở việc thực hiện nội qui trên lớp.</w:t>
      </w:r>
    </w:p>
    <w:p w:rsidR="0074053A" w:rsidRPr="00E62AAA" w:rsidRDefault="0074053A" w:rsidP="0074053A">
      <w:pPr>
        <w:rPr>
          <w:b/>
          <w:sz w:val="26"/>
          <w:szCs w:val="26"/>
          <w:lang w:val="sv-SE"/>
        </w:rPr>
      </w:pPr>
      <w:r w:rsidRPr="00E62AAA">
        <w:rPr>
          <w:b/>
          <w:sz w:val="26"/>
          <w:szCs w:val="26"/>
          <w:lang w:val="sv-SE"/>
        </w:rPr>
        <w:t>II. Thực hiện bài học:</w:t>
      </w:r>
    </w:p>
    <w:p w:rsidR="0074053A" w:rsidRPr="00E62AAA" w:rsidRDefault="0074053A" w:rsidP="0074053A">
      <w:pPr>
        <w:rPr>
          <w:sz w:val="16"/>
          <w:szCs w:val="1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17"/>
        <w:gridCol w:w="2482"/>
        <w:gridCol w:w="2738"/>
        <w:gridCol w:w="731"/>
      </w:tblGrid>
      <w:tr w:rsidR="0074053A" w:rsidRPr="00550BD2" w:rsidTr="00DD628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lang w:val="fr-FR"/>
              </w:rPr>
            </w:pPr>
            <w:r w:rsidRPr="006447EC">
              <w:t>Hoạt</w:t>
            </w:r>
            <w:r w:rsidRPr="00550BD2">
              <w:rPr>
                <w:lang w:val="fr-FR"/>
              </w:rPr>
              <w:t xml:space="preserve"> động dạy học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74053A" w:rsidRPr="00550BD2" w:rsidTr="00DD628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rPr>
                <w:sz w:val="26"/>
                <w:szCs w:val="26"/>
                <w:lang w:val="de-DE"/>
              </w:rPr>
            </w:pPr>
          </w:p>
        </w:tc>
      </w:tr>
      <w:tr w:rsidR="0074053A" w:rsidRPr="00550BD2" w:rsidTr="00DD628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835EC8" w:rsidRDefault="0074053A" w:rsidP="00DD6287">
            <w:pPr>
              <w:rPr>
                <w:lang w:val="de-DE"/>
              </w:rPr>
            </w:pPr>
            <w:r w:rsidRPr="00835EC8">
              <w:rPr>
                <w:b/>
                <w:bCs/>
                <w:u w:val="single"/>
                <w:lang w:val="de-DE"/>
              </w:rPr>
              <w:t>Dẫn nhập</w:t>
            </w:r>
          </w:p>
          <w:p w:rsidR="0074053A" w:rsidRPr="00835EC8" w:rsidRDefault="0074053A" w:rsidP="00DD6287">
            <w:pPr>
              <w:rPr>
                <w:lang w:val="de-DE"/>
              </w:rPr>
            </w:pPr>
            <w:r>
              <w:rPr>
                <w:lang w:val="de-DE"/>
              </w:rPr>
              <w:t>Đặt vấn đề từ mối ghép đinh tán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Default="0074053A" w:rsidP="00DD6287">
            <w:pPr>
              <w:ind w:left="162" w:hanging="144"/>
              <w:rPr>
                <w:lang w:val="de-DE"/>
              </w:rPr>
            </w:pPr>
          </w:p>
          <w:p w:rsidR="0074053A" w:rsidRPr="0006502B" w:rsidRDefault="0074053A" w:rsidP="00DD6287">
            <w:pPr>
              <w:ind w:left="162" w:hanging="144"/>
              <w:rPr>
                <w:lang w:val="de-DE"/>
              </w:rPr>
            </w:pPr>
            <w:r>
              <w:rPr>
                <w:lang w:val="de-DE"/>
              </w:rPr>
              <w:t>- Đ</w:t>
            </w:r>
            <w:r w:rsidRPr="0006502B">
              <w:rPr>
                <w:lang w:val="de-DE"/>
              </w:rPr>
              <w:t>ặt câu hỏi</w:t>
            </w:r>
            <w:r>
              <w:rPr>
                <w:lang w:val="de-DE"/>
              </w:rPr>
              <w:t xml:space="preserve"> từ sơ đồ hình vẽ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Default="0074053A" w:rsidP="00DD6287">
            <w:pPr>
              <w:ind w:left="110" w:hanging="110"/>
              <w:rPr>
                <w:lang w:val="de-DE"/>
              </w:rPr>
            </w:pPr>
          </w:p>
          <w:p w:rsidR="0074053A" w:rsidRPr="0006502B" w:rsidRDefault="0074053A" w:rsidP="00DD6287">
            <w:pPr>
              <w:ind w:left="110" w:hanging="110"/>
              <w:rPr>
                <w:lang w:val="de-DE"/>
              </w:rPr>
            </w:pPr>
            <w:r>
              <w:rPr>
                <w:lang w:val="de-DE"/>
              </w:rPr>
              <w:t xml:space="preserve">- </w:t>
            </w:r>
            <w:r w:rsidRPr="0006502B">
              <w:rPr>
                <w:lang w:val="de-DE"/>
              </w:rPr>
              <w:t>Lắng nghe</w:t>
            </w:r>
            <w:r>
              <w:rPr>
                <w:lang w:val="de-DE"/>
              </w:rPr>
              <w:t>, quan sát</w:t>
            </w:r>
            <w:r w:rsidRPr="0006502B">
              <w:rPr>
                <w:lang w:val="de-DE"/>
              </w:rPr>
              <w:t xml:space="preserve"> và trả lời câu hỏi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sz w:val="26"/>
                <w:szCs w:val="26"/>
                <w:lang w:val="en-US"/>
              </w:rPr>
            </w:pPr>
          </w:p>
          <w:p w:rsidR="0074053A" w:rsidRPr="000C7772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Pr="000C7772">
              <w:rPr>
                <w:sz w:val="26"/>
                <w:szCs w:val="26"/>
              </w:rPr>
              <w:t>’</w:t>
            </w:r>
          </w:p>
          <w:p w:rsidR="0074053A" w:rsidRPr="00550BD2" w:rsidRDefault="0074053A" w:rsidP="00DD6287">
            <w:pPr>
              <w:rPr>
                <w:sz w:val="26"/>
                <w:szCs w:val="26"/>
                <w:lang w:val="de-DE"/>
              </w:rPr>
            </w:pPr>
          </w:p>
        </w:tc>
      </w:tr>
      <w:tr w:rsidR="0074053A" w:rsidRPr="00550BD2" w:rsidTr="00DD628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835EC8" w:rsidRDefault="0074053A" w:rsidP="00DD6287">
            <w:pPr>
              <w:rPr>
                <w:b/>
                <w:bCs/>
                <w:u w:val="single"/>
                <w:lang w:val="nb-NO"/>
              </w:rPr>
            </w:pPr>
            <w:r w:rsidRPr="00835EC8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4053A" w:rsidRPr="002818ED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  <w:r>
              <w:rPr>
                <w:lang w:val="en-US"/>
              </w:rPr>
              <w:t>1.1</w:t>
            </w:r>
            <w:r w:rsidRPr="00600068">
              <w:t xml:space="preserve">. </w:t>
            </w:r>
            <w:r>
              <w:rPr>
                <w:lang w:val="en-US"/>
              </w:rPr>
              <w:t>Định nghĩa, ứ</w:t>
            </w:r>
            <w:r w:rsidRPr="00600068">
              <w:t>ng suất</w:t>
            </w:r>
            <w:r>
              <w:rPr>
                <w:lang w:val="en-US"/>
              </w:rPr>
              <w:t xml:space="preserve"> và b</w:t>
            </w:r>
            <w:r w:rsidRPr="00600068">
              <w:t>iến dạng</w:t>
            </w: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  <w:p w:rsidR="0074053A" w:rsidRPr="00835EC8" w:rsidRDefault="0074053A" w:rsidP="00DD6287">
            <w:pPr>
              <w:ind w:left="199" w:hanging="199"/>
              <w:rPr>
                <w:lang w:val="en-US"/>
              </w:rPr>
            </w:pPr>
          </w:p>
          <w:p w:rsidR="0074053A" w:rsidRPr="00835EC8" w:rsidRDefault="0074053A" w:rsidP="00DD6287">
            <w:pPr>
              <w:ind w:left="199" w:hanging="199"/>
              <w:rPr>
                <w:lang w:val="en-US"/>
              </w:rPr>
            </w:pPr>
          </w:p>
          <w:p w:rsidR="0074053A" w:rsidRPr="00835EC8" w:rsidRDefault="0074053A" w:rsidP="00DD6287">
            <w:pPr>
              <w:ind w:left="199" w:hanging="199"/>
              <w:rPr>
                <w:lang w:val="en-US"/>
              </w:rPr>
            </w:pPr>
          </w:p>
          <w:p w:rsidR="0074053A" w:rsidRDefault="0074053A" w:rsidP="00DD6287">
            <w:pPr>
              <w:ind w:left="199" w:hanging="199"/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  <w:r>
              <w:rPr>
                <w:lang w:val="en-US"/>
              </w:rPr>
              <w:t>1.2. Định luật Hooke</w:t>
            </w: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  <w:p w:rsidR="0074053A" w:rsidRPr="00D204E6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  <w:r>
              <w:rPr>
                <w:lang w:val="en-US"/>
              </w:rPr>
              <w:t xml:space="preserve">1.3. </w:t>
            </w:r>
            <w:r w:rsidRPr="00600068">
              <w:t xml:space="preserve">. </w:t>
            </w:r>
            <w:r w:rsidRPr="009756E0">
              <w:t>Điều kiện bền</w:t>
            </w:r>
            <w:r>
              <w:rPr>
                <w:lang w:val="en-US"/>
              </w:rPr>
              <w:t xml:space="preserve"> và ba</w:t>
            </w:r>
            <w:r w:rsidRPr="009756E0">
              <w:t xml:space="preserve"> bài toán cơ bản </w:t>
            </w: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  <w:p w:rsidR="0074053A" w:rsidRPr="0076701D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Default="0074053A" w:rsidP="00DD6287">
            <w:pPr>
              <w:rPr>
                <w:lang w:val="nb-NO"/>
              </w:rPr>
            </w:pPr>
          </w:p>
          <w:p w:rsidR="0074053A" w:rsidRPr="00257349" w:rsidRDefault="0074053A" w:rsidP="00DD6287">
            <w:pPr>
              <w:ind w:left="162" w:hanging="162"/>
              <w:rPr>
                <w:lang w:val="en-US"/>
              </w:rPr>
            </w:pPr>
            <w:r w:rsidRPr="00835EC8">
              <w:rPr>
                <w:lang w:val="en-US"/>
              </w:rPr>
              <w:t xml:space="preserve">- </w:t>
            </w:r>
            <w:r w:rsidRPr="00835EC8">
              <w:t>N</w:t>
            </w:r>
            <w:r w:rsidRPr="00835EC8">
              <w:rPr>
                <w:lang w:val="en-US"/>
              </w:rPr>
              <w:t xml:space="preserve">êu </w:t>
            </w:r>
            <w:r>
              <w:rPr>
                <w:lang w:val="en-US"/>
              </w:rPr>
              <w:t>định nghĩa</w:t>
            </w:r>
          </w:p>
          <w:p w:rsidR="0074053A" w:rsidRPr="00835EC8" w:rsidRDefault="0074053A" w:rsidP="00DD6287">
            <w:pPr>
              <w:ind w:left="162" w:hanging="162"/>
              <w:rPr>
                <w:lang w:val="nb-NO"/>
              </w:rPr>
            </w:pPr>
            <w:r w:rsidRPr="00835EC8">
              <w:rPr>
                <w:lang w:val="nb-NO"/>
              </w:rPr>
              <w:t xml:space="preserve">- </w:t>
            </w:r>
            <w:r>
              <w:rPr>
                <w:lang w:val="nb-NO"/>
              </w:rPr>
              <w:t xml:space="preserve">Liên hệ mục 2 chương 1 và đặt câu </w:t>
            </w:r>
            <w:r w:rsidRPr="00835EC8">
              <w:rPr>
                <w:lang w:val="nb-NO"/>
              </w:rPr>
              <w:t xml:space="preserve">hỏi </w:t>
            </w:r>
            <w:r>
              <w:rPr>
                <w:lang w:val="nb-NO"/>
              </w:rPr>
              <w:t xml:space="preserve">về ứng suấ </w:t>
            </w:r>
          </w:p>
          <w:p w:rsidR="0074053A" w:rsidRPr="00835EC8" w:rsidRDefault="0074053A" w:rsidP="00DD6287">
            <w:pPr>
              <w:rPr>
                <w:lang w:val="nb-NO"/>
              </w:rPr>
            </w:pPr>
            <w:r w:rsidRPr="00835EC8">
              <w:rPr>
                <w:lang w:val="nb-NO"/>
              </w:rPr>
              <w:t>- Nhận xét</w:t>
            </w:r>
          </w:p>
          <w:p w:rsidR="0074053A" w:rsidRPr="00835EC8" w:rsidRDefault="0074053A" w:rsidP="00DD6287">
            <w:pPr>
              <w:ind w:left="162" w:hanging="162"/>
              <w:rPr>
                <w:lang w:val="en-US"/>
              </w:rPr>
            </w:pPr>
            <w:r w:rsidRPr="00835EC8">
              <w:rPr>
                <w:lang w:val="en-US"/>
              </w:rPr>
              <w:t xml:space="preserve">- </w:t>
            </w:r>
            <w:r>
              <w:rPr>
                <w:lang w:val="en-US"/>
              </w:rPr>
              <w:t>Viết và giải thích biểu thức tính ứng suất</w:t>
            </w:r>
          </w:p>
          <w:p w:rsidR="0074053A" w:rsidRDefault="0074053A" w:rsidP="00DD6287">
            <w:pPr>
              <w:ind w:left="162" w:hanging="162"/>
              <w:rPr>
                <w:lang w:val="nb-NO"/>
              </w:rPr>
            </w:pPr>
            <w:r w:rsidRPr="00835EC8">
              <w:rPr>
                <w:lang w:val="nb-NO"/>
              </w:rPr>
              <w:t xml:space="preserve">- </w:t>
            </w:r>
            <w:r>
              <w:rPr>
                <w:lang w:val="nb-NO"/>
              </w:rPr>
              <w:t>Thuyết giảng kết hợp đặt câu hỏi</w:t>
            </w:r>
          </w:p>
          <w:p w:rsidR="0074053A" w:rsidRDefault="0074053A" w:rsidP="00DD6287">
            <w:pPr>
              <w:ind w:left="162" w:hanging="162"/>
              <w:rPr>
                <w:lang w:val="nb-NO"/>
              </w:rPr>
            </w:pPr>
            <w:r w:rsidRPr="00835EC8">
              <w:rPr>
                <w:lang w:val="nb-NO"/>
              </w:rPr>
              <w:t xml:space="preserve">- </w:t>
            </w:r>
            <w:r>
              <w:rPr>
                <w:lang w:val="nb-NO"/>
              </w:rPr>
              <w:t>Nêu định luật Hooke</w:t>
            </w:r>
          </w:p>
          <w:p w:rsidR="0074053A" w:rsidRDefault="0074053A" w:rsidP="00DD6287">
            <w:pPr>
              <w:ind w:left="162" w:hanging="162"/>
              <w:rPr>
                <w:lang w:val="nb-NO"/>
              </w:rPr>
            </w:pPr>
            <w:r>
              <w:rPr>
                <w:lang w:val="en-US"/>
              </w:rPr>
              <w:t xml:space="preserve">- Viết và giải thích biểu thức của </w:t>
            </w:r>
            <w:r>
              <w:rPr>
                <w:lang w:val="nb-NO"/>
              </w:rPr>
              <w:t>định luật Hooke</w:t>
            </w:r>
          </w:p>
          <w:p w:rsidR="0074053A" w:rsidRPr="00835EC8" w:rsidRDefault="0074053A" w:rsidP="00DD6287">
            <w:pPr>
              <w:ind w:left="162" w:hanging="162"/>
              <w:rPr>
                <w:lang w:val="nb-NO"/>
              </w:rPr>
            </w:pPr>
            <w:r w:rsidRPr="00835EC8">
              <w:rPr>
                <w:lang w:val="nb-NO"/>
              </w:rPr>
              <w:t xml:space="preserve">- </w:t>
            </w:r>
            <w:r>
              <w:rPr>
                <w:lang w:val="nb-NO"/>
              </w:rPr>
              <w:t xml:space="preserve">Liên hệ ứng suất nguy hiểm, ứng suất cho phép và đặt câu </w:t>
            </w:r>
            <w:r w:rsidRPr="00835EC8">
              <w:rPr>
                <w:lang w:val="nb-NO"/>
              </w:rPr>
              <w:t>hỏi (hình vẽ)</w:t>
            </w:r>
          </w:p>
          <w:p w:rsidR="0074053A" w:rsidRPr="002A2CC4" w:rsidRDefault="0074053A" w:rsidP="00DD6287">
            <w:pPr>
              <w:rPr>
                <w:lang w:val="nb-NO"/>
              </w:rPr>
            </w:pPr>
            <w:r w:rsidRPr="00835EC8">
              <w:rPr>
                <w:lang w:val="nb-NO"/>
              </w:rPr>
              <w:t>- Nhận xét</w:t>
            </w:r>
          </w:p>
          <w:p w:rsidR="0074053A" w:rsidRDefault="0074053A" w:rsidP="00DD6287">
            <w:pPr>
              <w:ind w:left="162" w:hanging="162"/>
              <w:rPr>
                <w:lang w:val="nb-NO"/>
              </w:rPr>
            </w:pPr>
            <w:r w:rsidRPr="00835EC8">
              <w:rPr>
                <w:lang w:val="nb-NO"/>
              </w:rPr>
              <w:t xml:space="preserve">- </w:t>
            </w:r>
            <w:r>
              <w:rPr>
                <w:lang w:val="nb-NO"/>
              </w:rPr>
              <w:t>Thuyết giảng kết hợp đặt câu hỏi</w:t>
            </w:r>
          </w:p>
          <w:p w:rsidR="0074053A" w:rsidRPr="00103CFC" w:rsidRDefault="0074053A" w:rsidP="00DD6287">
            <w:pPr>
              <w:rPr>
                <w:lang w:val="nb-NO"/>
              </w:rPr>
            </w:pPr>
            <w:r w:rsidRPr="00835EC8">
              <w:rPr>
                <w:lang w:val="nb-NO"/>
              </w:rPr>
              <w:lastRenderedPageBreak/>
              <w:t>- Nhận xét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835EC8" w:rsidRDefault="0074053A" w:rsidP="00DD6287">
            <w:pPr>
              <w:rPr>
                <w:lang w:val="nb-NO"/>
              </w:rPr>
            </w:pPr>
          </w:p>
          <w:p w:rsidR="0074053A" w:rsidRDefault="0074053A" w:rsidP="00DD6287">
            <w:pPr>
              <w:rPr>
                <w:lang w:val="nb-NO"/>
              </w:rPr>
            </w:pPr>
            <w:r>
              <w:rPr>
                <w:lang w:val="nb-NO"/>
              </w:rPr>
              <w:t>- Ghi chép</w:t>
            </w:r>
          </w:p>
          <w:p w:rsidR="0074053A" w:rsidRPr="00835EC8" w:rsidRDefault="0074053A" w:rsidP="00DD6287">
            <w:pPr>
              <w:rPr>
                <w:lang w:val="nb-NO"/>
              </w:rPr>
            </w:pPr>
            <w:r w:rsidRPr="00835EC8">
              <w:rPr>
                <w:lang w:val="nb-NO"/>
              </w:rPr>
              <w:t>- Trả lời câu hỏi</w:t>
            </w:r>
          </w:p>
          <w:p w:rsidR="0074053A" w:rsidRDefault="0074053A" w:rsidP="00DD6287">
            <w:pPr>
              <w:rPr>
                <w:lang w:val="nb-NO"/>
              </w:rPr>
            </w:pPr>
          </w:p>
          <w:p w:rsidR="0074053A" w:rsidRPr="00835EC8" w:rsidRDefault="0074053A" w:rsidP="00DD6287">
            <w:pPr>
              <w:rPr>
                <w:lang w:val="nb-NO"/>
              </w:rPr>
            </w:pPr>
          </w:p>
          <w:p w:rsidR="0074053A" w:rsidRPr="00835EC8" w:rsidRDefault="0074053A" w:rsidP="00DD6287">
            <w:pPr>
              <w:rPr>
                <w:lang w:val="nb-NO"/>
              </w:rPr>
            </w:pPr>
            <w:r w:rsidRPr="00835EC8">
              <w:rPr>
                <w:lang w:val="nb-NO"/>
              </w:rPr>
              <w:t>- Lắng nghe</w:t>
            </w:r>
          </w:p>
          <w:p w:rsidR="0074053A" w:rsidRPr="00835EC8" w:rsidRDefault="0074053A" w:rsidP="00DD6287">
            <w:pPr>
              <w:rPr>
                <w:lang w:val="nb-NO"/>
              </w:rPr>
            </w:pPr>
            <w:r w:rsidRPr="00835EC8">
              <w:rPr>
                <w:lang w:val="nb-NO"/>
              </w:rPr>
              <w:t>- Ghi chép</w:t>
            </w:r>
          </w:p>
          <w:p w:rsidR="0074053A" w:rsidRDefault="0074053A" w:rsidP="00DD6287">
            <w:pPr>
              <w:rPr>
                <w:lang w:val="nb-NO"/>
              </w:rPr>
            </w:pPr>
          </w:p>
          <w:p w:rsidR="0074053A" w:rsidRDefault="0074053A" w:rsidP="00DD6287">
            <w:pPr>
              <w:rPr>
                <w:lang w:val="nb-NO"/>
              </w:rPr>
            </w:pPr>
          </w:p>
          <w:p w:rsidR="0074053A" w:rsidRDefault="0074053A" w:rsidP="00DD6287">
            <w:pPr>
              <w:rPr>
                <w:lang w:val="nb-NO"/>
              </w:rPr>
            </w:pPr>
            <w:r>
              <w:rPr>
                <w:lang w:val="de-DE"/>
              </w:rPr>
              <w:t xml:space="preserve">- </w:t>
            </w:r>
            <w:r w:rsidRPr="0006502B">
              <w:rPr>
                <w:lang w:val="de-DE"/>
              </w:rPr>
              <w:t>Lắng nghe</w:t>
            </w:r>
            <w:r>
              <w:rPr>
                <w:lang w:val="de-DE"/>
              </w:rPr>
              <w:t>, quan sát</w:t>
            </w:r>
            <w:r w:rsidRPr="0006502B">
              <w:rPr>
                <w:lang w:val="de-DE"/>
              </w:rPr>
              <w:t xml:space="preserve"> và trả lời câu hỏi</w:t>
            </w:r>
            <w:r>
              <w:rPr>
                <w:lang w:val="nb-NO"/>
              </w:rPr>
              <w:t xml:space="preserve"> </w:t>
            </w:r>
          </w:p>
          <w:p w:rsidR="0074053A" w:rsidRDefault="0074053A" w:rsidP="00DD6287">
            <w:pPr>
              <w:rPr>
                <w:lang w:val="nb-NO"/>
              </w:rPr>
            </w:pPr>
            <w:r>
              <w:rPr>
                <w:lang w:val="nb-NO"/>
              </w:rPr>
              <w:t>- Lắng nghe</w:t>
            </w:r>
          </w:p>
          <w:p w:rsidR="0074053A" w:rsidRPr="00835EC8" w:rsidRDefault="0074053A" w:rsidP="00DD6287">
            <w:pPr>
              <w:ind w:left="110" w:hanging="90"/>
              <w:rPr>
                <w:lang w:val="nb-NO"/>
              </w:rPr>
            </w:pPr>
            <w:r w:rsidRPr="00835EC8">
              <w:rPr>
                <w:lang w:val="nb-NO"/>
              </w:rPr>
              <w:t xml:space="preserve">- </w:t>
            </w:r>
            <w:r>
              <w:rPr>
                <w:lang w:val="nb-NO"/>
              </w:rPr>
              <w:t>G</w:t>
            </w:r>
            <w:r w:rsidRPr="00835EC8">
              <w:rPr>
                <w:lang w:val="nb-NO"/>
              </w:rPr>
              <w:t>hi chép</w:t>
            </w:r>
          </w:p>
          <w:p w:rsidR="0074053A" w:rsidRDefault="0074053A" w:rsidP="00DD6287">
            <w:pPr>
              <w:ind w:left="110" w:hanging="90"/>
              <w:rPr>
                <w:lang w:val="nb-NO"/>
              </w:rPr>
            </w:pPr>
          </w:p>
          <w:p w:rsidR="0074053A" w:rsidRDefault="0074053A" w:rsidP="00DD6287">
            <w:pPr>
              <w:rPr>
                <w:lang w:val="nb-NO"/>
              </w:rPr>
            </w:pPr>
          </w:p>
          <w:p w:rsidR="0074053A" w:rsidRDefault="0074053A" w:rsidP="00DD6287">
            <w:pPr>
              <w:ind w:left="110" w:hanging="110"/>
              <w:rPr>
                <w:lang w:val="nb-NO"/>
              </w:rPr>
            </w:pPr>
            <w:r>
              <w:rPr>
                <w:lang w:val="de-DE"/>
              </w:rPr>
              <w:t xml:space="preserve">- </w:t>
            </w:r>
            <w:r w:rsidRPr="0006502B">
              <w:rPr>
                <w:lang w:val="de-DE"/>
              </w:rPr>
              <w:t>Lắng nghe</w:t>
            </w:r>
            <w:r>
              <w:rPr>
                <w:lang w:val="de-DE"/>
              </w:rPr>
              <w:t>, quan sát</w:t>
            </w:r>
            <w:r w:rsidRPr="0006502B">
              <w:rPr>
                <w:lang w:val="de-DE"/>
              </w:rPr>
              <w:t xml:space="preserve"> và </w:t>
            </w:r>
            <w:r>
              <w:rPr>
                <w:lang w:val="de-DE"/>
              </w:rPr>
              <w:t>lên bảng viết điều kiện bền</w:t>
            </w:r>
            <w:r w:rsidRPr="00835EC8">
              <w:rPr>
                <w:lang w:val="nb-NO"/>
              </w:rPr>
              <w:t xml:space="preserve"> </w:t>
            </w:r>
          </w:p>
          <w:p w:rsidR="0074053A" w:rsidRPr="00835EC8" w:rsidRDefault="0074053A" w:rsidP="00DD6287">
            <w:pPr>
              <w:rPr>
                <w:lang w:val="nb-NO"/>
              </w:rPr>
            </w:pPr>
          </w:p>
          <w:p w:rsidR="0074053A" w:rsidRPr="00835EC8" w:rsidRDefault="0074053A" w:rsidP="00DD6287">
            <w:pPr>
              <w:rPr>
                <w:lang w:val="nb-NO"/>
              </w:rPr>
            </w:pPr>
            <w:r w:rsidRPr="00835EC8">
              <w:rPr>
                <w:lang w:val="nb-NO"/>
              </w:rPr>
              <w:t>- Lắng nghe</w:t>
            </w:r>
            <w:r>
              <w:rPr>
                <w:lang w:val="nb-NO"/>
              </w:rPr>
              <w:t xml:space="preserve"> và ghi chép</w:t>
            </w:r>
          </w:p>
          <w:p w:rsidR="0074053A" w:rsidRDefault="0074053A" w:rsidP="00DD6287">
            <w:pPr>
              <w:rPr>
                <w:lang w:val="nb-NO"/>
              </w:rPr>
            </w:pPr>
            <w:r>
              <w:rPr>
                <w:lang w:val="nb-NO"/>
              </w:rPr>
              <w:t xml:space="preserve">- Liên hệ mục 4.2 chương 2, viết 3 </w:t>
            </w:r>
            <w:r w:rsidRPr="009756E0">
              <w:t>bài toán cơ bản</w:t>
            </w:r>
          </w:p>
          <w:p w:rsidR="0074053A" w:rsidRPr="00835EC8" w:rsidRDefault="0074053A" w:rsidP="00DD628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 Lắng nghe, ghi chép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sz w:val="26"/>
                <w:szCs w:val="26"/>
                <w:lang w:val="en-US"/>
              </w:rPr>
            </w:pPr>
          </w:p>
          <w:p w:rsidR="0074053A" w:rsidRDefault="0074053A" w:rsidP="00DD62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Pr="0006502B">
              <w:t>’</w:t>
            </w:r>
          </w:p>
          <w:p w:rsidR="0074053A" w:rsidRDefault="0074053A" w:rsidP="00DD6287">
            <w:pPr>
              <w:jc w:val="center"/>
              <w:rPr>
                <w:lang w:val="en-US"/>
              </w:rPr>
            </w:pPr>
          </w:p>
          <w:p w:rsidR="0074053A" w:rsidRDefault="0074053A" w:rsidP="00DD6287">
            <w:pPr>
              <w:jc w:val="center"/>
              <w:rPr>
                <w:lang w:val="en-US"/>
              </w:rPr>
            </w:pPr>
          </w:p>
          <w:p w:rsidR="0074053A" w:rsidRDefault="0074053A" w:rsidP="00DD6287">
            <w:pPr>
              <w:jc w:val="center"/>
              <w:rPr>
                <w:lang w:val="en-US"/>
              </w:rPr>
            </w:pPr>
          </w:p>
          <w:p w:rsidR="0074053A" w:rsidRDefault="0074053A" w:rsidP="00DD6287">
            <w:pPr>
              <w:jc w:val="center"/>
              <w:rPr>
                <w:lang w:val="en-US"/>
              </w:rPr>
            </w:pPr>
          </w:p>
          <w:p w:rsidR="0074053A" w:rsidRDefault="0074053A" w:rsidP="00DD6287">
            <w:pPr>
              <w:jc w:val="center"/>
              <w:rPr>
                <w:lang w:val="en-US"/>
              </w:rPr>
            </w:pPr>
          </w:p>
          <w:p w:rsidR="0074053A" w:rsidRDefault="0074053A" w:rsidP="00DD6287">
            <w:pPr>
              <w:jc w:val="center"/>
              <w:rPr>
                <w:lang w:val="en-US"/>
              </w:rPr>
            </w:pPr>
          </w:p>
          <w:p w:rsidR="0074053A" w:rsidRDefault="0074053A" w:rsidP="00DD6287">
            <w:pPr>
              <w:jc w:val="center"/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06502B">
              <w:t>’</w:t>
            </w: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  <w:r w:rsidRPr="0006502B">
              <w:t>’</w:t>
            </w:r>
          </w:p>
          <w:p w:rsidR="0074053A" w:rsidRPr="0076701D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lang w:val="en-US"/>
              </w:rPr>
            </w:pPr>
          </w:p>
          <w:p w:rsidR="0074053A" w:rsidRPr="00835EC8" w:rsidRDefault="0074053A" w:rsidP="00DD6287">
            <w:pPr>
              <w:rPr>
                <w:sz w:val="26"/>
                <w:szCs w:val="26"/>
                <w:lang w:val="en-US"/>
              </w:rPr>
            </w:pPr>
          </w:p>
        </w:tc>
      </w:tr>
      <w:tr w:rsidR="0074053A" w:rsidRPr="00550BD2" w:rsidTr="00DD628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4053A" w:rsidRPr="00D204E6" w:rsidRDefault="0074053A" w:rsidP="00DD6287">
            <w:pPr>
              <w:tabs>
                <w:tab w:val="center" w:pos="2250"/>
                <w:tab w:val="center" w:pos="7020"/>
              </w:tabs>
              <w:rPr>
                <w:lang w:val="en-US"/>
              </w:rPr>
            </w:pPr>
            <w:r>
              <w:rPr>
                <w:lang w:val="nb-NO"/>
              </w:rPr>
              <w:t xml:space="preserve">- </w:t>
            </w:r>
            <w:r>
              <w:rPr>
                <w:lang w:val="en-US"/>
              </w:rPr>
              <w:t>Viết và giải thích biểu thức đ</w:t>
            </w:r>
            <w:r w:rsidRPr="009756E0">
              <w:t>iều kiện bền</w:t>
            </w:r>
            <w:r>
              <w:rPr>
                <w:lang w:val="en-US"/>
              </w:rPr>
              <w:t xml:space="preserve"> và ba</w:t>
            </w:r>
            <w:r w:rsidRPr="009756E0">
              <w:t xml:space="preserve"> bài toán cơ bản </w:t>
            </w:r>
          </w:p>
          <w:p w:rsidR="0074053A" w:rsidRDefault="0074053A" w:rsidP="00DD6287">
            <w:pPr>
              <w:tabs>
                <w:tab w:val="center" w:pos="7020"/>
              </w:tabs>
              <w:ind w:left="109" w:hanging="90"/>
              <w:rPr>
                <w:lang w:val="en-US"/>
              </w:rPr>
            </w:pPr>
            <w:r>
              <w:rPr>
                <w:lang w:val="en-US"/>
              </w:rPr>
              <w:t>(chú ý sử dụng đơn vị)</w:t>
            </w:r>
            <w:r w:rsidRPr="005609ED">
              <w:t xml:space="preserve"> </w:t>
            </w:r>
          </w:p>
          <w:p w:rsidR="0074053A" w:rsidRPr="00440CAC" w:rsidRDefault="0074053A" w:rsidP="00DD6287">
            <w:pPr>
              <w:tabs>
                <w:tab w:val="center" w:pos="7020"/>
              </w:tabs>
              <w:ind w:left="109" w:hanging="90"/>
              <w:rPr>
                <w:lang w:val="en-US"/>
              </w:rPr>
            </w:pPr>
            <w:r>
              <w:rPr>
                <w:lang w:val="en-US"/>
              </w:rPr>
              <w:t>- Chú ý diện tích mặt cắt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Default="0074053A" w:rsidP="00DD6287">
            <w:pPr>
              <w:rPr>
                <w:lang w:val="nb-NO"/>
              </w:rPr>
            </w:pPr>
          </w:p>
          <w:p w:rsidR="0074053A" w:rsidRDefault="0074053A" w:rsidP="00DD6287">
            <w:pPr>
              <w:rPr>
                <w:lang w:val="nb-NO"/>
              </w:rPr>
            </w:pPr>
          </w:p>
          <w:p w:rsidR="0074053A" w:rsidRPr="00550BD2" w:rsidRDefault="0074053A" w:rsidP="00DD6287">
            <w:pPr>
              <w:ind w:left="18"/>
              <w:rPr>
                <w:sz w:val="26"/>
                <w:szCs w:val="26"/>
                <w:lang w:val="nb-NO"/>
              </w:rPr>
            </w:pPr>
            <w:r>
              <w:rPr>
                <w:lang w:val="nb-NO"/>
              </w:rPr>
              <w:t>- Diễn giảng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Default="0074053A" w:rsidP="00DD6287">
            <w:pPr>
              <w:rPr>
                <w:lang w:val="nb-NO"/>
              </w:rPr>
            </w:pPr>
          </w:p>
          <w:p w:rsidR="0074053A" w:rsidRDefault="0074053A" w:rsidP="00DD6287">
            <w:pPr>
              <w:rPr>
                <w:lang w:val="nb-NO"/>
              </w:rPr>
            </w:pPr>
          </w:p>
          <w:p w:rsidR="0074053A" w:rsidRPr="00550BD2" w:rsidRDefault="0074053A" w:rsidP="00DD6287">
            <w:pPr>
              <w:rPr>
                <w:sz w:val="26"/>
                <w:szCs w:val="26"/>
                <w:lang w:val="nb-NO"/>
              </w:rPr>
            </w:pPr>
            <w:r>
              <w:rPr>
                <w:lang w:val="nb-NO"/>
              </w:rPr>
              <w:t>- Lắng nghe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sz w:val="26"/>
                <w:szCs w:val="26"/>
                <w:lang w:val="en-US"/>
              </w:rPr>
            </w:pPr>
          </w:p>
          <w:p w:rsidR="0074053A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sz w:val="26"/>
                <w:szCs w:val="26"/>
                <w:lang w:val="en-US"/>
              </w:rPr>
            </w:pPr>
          </w:p>
          <w:p w:rsidR="0074053A" w:rsidRPr="000C7772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Pr="000C7772">
              <w:rPr>
                <w:sz w:val="26"/>
                <w:szCs w:val="26"/>
              </w:rPr>
              <w:t>’</w:t>
            </w:r>
          </w:p>
          <w:p w:rsidR="0074053A" w:rsidRPr="00550BD2" w:rsidRDefault="0074053A" w:rsidP="00DD6287">
            <w:pPr>
              <w:rPr>
                <w:sz w:val="26"/>
                <w:szCs w:val="26"/>
                <w:lang w:val="nb-NO"/>
              </w:rPr>
            </w:pPr>
          </w:p>
        </w:tc>
      </w:tr>
      <w:tr w:rsidR="0074053A" w:rsidRPr="00550BD2" w:rsidTr="00DD628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4053A" w:rsidRPr="00550BD2" w:rsidRDefault="0074053A" w:rsidP="00DD628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7F4758" w:rsidRDefault="0074053A" w:rsidP="00DD6287">
            <w:pPr>
              <w:spacing w:before="120"/>
              <w:rPr>
                <w:bCs/>
                <w:lang w:val="en-US"/>
              </w:rPr>
            </w:pPr>
            <w:r>
              <w:rPr>
                <w:bCs/>
              </w:rPr>
              <w:t>-</w:t>
            </w:r>
            <w:r w:rsidRPr="00B92527">
              <w:rPr>
                <w:bCs/>
              </w:rPr>
              <w:t xml:space="preserve"> Nghiên cứu trước nội dung lý thuyết </w:t>
            </w:r>
            <w:r>
              <w:rPr>
                <w:bCs/>
                <w:lang w:val="en-US"/>
              </w:rPr>
              <w:t>mục 2 chương 3 và mục 1 chương 4</w:t>
            </w:r>
            <w:r>
              <w:rPr>
                <w:bCs/>
              </w:rPr>
              <w:t xml:space="preserve">, </w:t>
            </w:r>
            <w:r>
              <w:rPr>
                <w:bCs/>
                <w:lang w:val="en-US"/>
              </w:rPr>
              <w:t>TL</w:t>
            </w:r>
            <w:r w:rsidRPr="00B92527">
              <w:rPr>
                <w:bCs/>
              </w:rPr>
              <w:t xml:space="preserve"> [1]</w:t>
            </w:r>
          </w:p>
          <w:p w:rsidR="0074053A" w:rsidRDefault="0074053A" w:rsidP="00DD6287">
            <w:pPr>
              <w:rPr>
                <w:lang w:val="en-US"/>
              </w:rPr>
            </w:pPr>
            <w:r>
              <w:rPr>
                <w:lang w:val="pt-BR"/>
              </w:rPr>
              <w:t xml:space="preserve">- Đọc thêm tài liệu </w:t>
            </w:r>
            <w:r w:rsidRPr="007F4758">
              <w:t>[2]</w:t>
            </w:r>
          </w:p>
          <w:p w:rsidR="0074053A" w:rsidRPr="00103CFC" w:rsidRDefault="0074053A" w:rsidP="00DD628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- Làm thêm bài tập </w:t>
            </w:r>
            <w:r>
              <w:rPr>
                <w:lang w:val="pt-BR"/>
              </w:rPr>
              <w:t xml:space="preserve">tài liệu </w:t>
            </w:r>
            <w:r w:rsidRPr="007F4758">
              <w:t>[</w:t>
            </w:r>
            <w:r>
              <w:rPr>
                <w:lang w:val="en-US"/>
              </w:rPr>
              <w:t>3</w:t>
            </w:r>
            <w:r w:rsidRPr="007F4758">
              <w:t>]</w:t>
            </w:r>
            <w:r>
              <w:rPr>
                <w:lang w:val="en-US"/>
              </w:rPr>
              <w:t xml:space="preserve"> và </w:t>
            </w:r>
            <w:r w:rsidRPr="007F4758">
              <w:t>[</w:t>
            </w:r>
            <w:r>
              <w:rPr>
                <w:lang w:val="en-US"/>
              </w:rPr>
              <w:t>4</w:t>
            </w:r>
            <w:r w:rsidRPr="007F4758">
              <w:t>]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0C7772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Pr="000C7772">
              <w:rPr>
                <w:sz w:val="26"/>
                <w:szCs w:val="26"/>
              </w:rPr>
              <w:t>’</w:t>
            </w:r>
          </w:p>
          <w:p w:rsidR="0074053A" w:rsidRPr="00550BD2" w:rsidRDefault="0074053A" w:rsidP="00DD6287">
            <w:pPr>
              <w:tabs>
                <w:tab w:val="center" w:pos="2250"/>
                <w:tab w:val="center" w:pos="7020"/>
              </w:tabs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74053A" w:rsidRPr="00CF508E" w:rsidRDefault="0074053A" w:rsidP="0074053A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1310"/>
        <w:gridCol w:w="4695"/>
      </w:tblGrid>
      <w:tr w:rsidR="0074053A" w:rsidRPr="00550BD2" w:rsidTr="00DD628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550BD2" w:rsidRDefault="0074053A" w:rsidP="00DD628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53A" w:rsidRPr="007F4758" w:rsidRDefault="0074053A" w:rsidP="00DD6287">
            <w:pPr>
              <w:spacing w:before="120"/>
              <w:ind w:left="36" w:firstLine="29"/>
              <w:jc w:val="both"/>
              <w:rPr>
                <w:lang w:val="en-US"/>
              </w:rPr>
            </w:pPr>
            <w:r w:rsidRPr="00EB54CE">
              <w:rPr>
                <w:bCs/>
                <w:lang w:val="de-DE"/>
              </w:rPr>
              <w:t>[1</w:t>
            </w:r>
            <w:r w:rsidRPr="007F4758">
              <w:rPr>
                <w:bCs/>
                <w:lang w:val="de-DE"/>
              </w:rPr>
              <w:t xml:space="preserve">]. </w:t>
            </w:r>
            <w:r w:rsidRPr="007F4758">
              <w:t>Khoa Cơ khí, Trường CĐ Lý Tự Trọng TPHCM. Giáo trình Sức bền vật liệu, 2010.</w:t>
            </w:r>
          </w:p>
          <w:p w:rsidR="0074053A" w:rsidRPr="007F4758" w:rsidRDefault="0074053A" w:rsidP="00DD6287">
            <w:pPr>
              <w:spacing w:before="120"/>
              <w:jc w:val="both"/>
            </w:pPr>
            <w:r w:rsidRPr="007F4758">
              <w:t xml:space="preserve"> [2]. Nguyễn Văn Nhậm. Cơ Kỹ Thuật. NXB Đại học &amp; THCN, 1982</w:t>
            </w:r>
          </w:p>
          <w:p w:rsidR="0074053A" w:rsidRPr="007F4758" w:rsidRDefault="0074053A" w:rsidP="00DD6287">
            <w:pPr>
              <w:spacing w:before="120"/>
              <w:jc w:val="both"/>
            </w:pPr>
            <w:r w:rsidRPr="007F4758">
              <w:t>[3]. Nguyễn Nhật Lệ, Nguyễn Văn Vượng. Bài tập Cơ học ứng dụng. NXB Khoa học và kỹ thuật, 2009.</w:t>
            </w:r>
          </w:p>
          <w:p w:rsidR="0074053A" w:rsidRPr="007F4758" w:rsidRDefault="0074053A" w:rsidP="00DD6287">
            <w:pPr>
              <w:spacing w:before="120"/>
              <w:jc w:val="both"/>
              <w:rPr>
                <w:lang w:val="en-US"/>
              </w:rPr>
            </w:pPr>
            <w:r w:rsidRPr="007F4758">
              <w:t>[4]. Bùi Trọng Lưu, Nguyễn Văn Vượng. Bài tập sức bền vật liệu. NXB Giáo Dục, 1999.</w:t>
            </w:r>
          </w:p>
        </w:tc>
      </w:tr>
      <w:tr w:rsidR="0074053A" w:rsidRPr="005629BE" w:rsidTr="00DD62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74053A" w:rsidRPr="005629BE" w:rsidRDefault="0074053A" w:rsidP="00DD6287">
            <w:pPr>
              <w:rPr>
                <w:lang w:val="pt-BR"/>
              </w:rPr>
            </w:pPr>
          </w:p>
          <w:p w:rsidR="0074053A" w:rsidRPr="005629BE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74053A" w:rsidRDefault="0074053A" w:rsidP="00DD6287">
            <w:pPr>
              <w:jc w:val="center"/>
              <w:rPr>
                <w:b/>
                <w:bCs/>
                <w:lang w:val="pt-BR"/>
              </w:rPr>
            </w:pPr>
          </w:p>
          <w:p w:rsidR="0074053A" w:rsidRDefault="0074053A" w:rsidP="00DD6287">
            <w:pPr>
              <w:jc w:val="center"/>
              <w:rPr>
                <w:b/>
                <w:bCs/>
                <w:lang w:val="pt-BR"/>
              </w:rPr>
            </w:pPr>
          </w:p>
          <w:p w:rsidR="0074053A" w:rsidRDefault="0074053A" w:rsidP="00DD6287">
            <w:pPr>
              <w:jc w:val="center"/>
              <w:rPr>
                <w:b/>
                <w:bCs/>
                <w:lang w:val="pt-BR"/>
              </w:rPr>
            </w:pPr>
          </w:p>
          <w:p w:rsidR="0074053A" w:rsidRPr="00440CAC" w:rsidRDefault="0074053A" w:rsidP="00DD6287">
            <w:pPr>
              <w:jc w:val="center"/>
              <w:rPr>
                <w:bCs/>
                <w:i/>
                <w:lang w:val="pt-BR"/>
              </w:rPr>
            </w:pPr>
            <w:r>
              <w:rPr>
                <w:bCs/>
                <w:i/>
                <w:lang w:val="pt-BR"/>
              </w:rPr>
              <w:t>Vũ Quang Khải</w:t>
            </w:r>
          </w:p>
        </w:tc>
        <w:tc>
          <w:tcPr>
            <w:tcW w:w="4695" w:type="dxa"/>
            <w:shd w:val="clear" w:color="auto" w:fill="auto"/>
          </w:tcPr>
          <w:p w:rsidR="0074053A" w:rsidRPr="005629BE" w:rsidRDefault="0074053A" w:rsidP="00DD6287">
            <w:pPr>
              <w:rPr>
                <w:lang w:val="pt-BR"/>
              </w:rPr>
            </w:pPr>
          </w:p>
          <w:p w:rsidR="0074053A" w:rsidRPr="005629BE" w:rsidRDefault="0074053A" w:rsidP="00DD6287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26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2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2018</w:t>
            </w:r>
          </w:p>
          <w:p w:rsidR="0074053A" w:rsidRPr="005629BE" w:rsidRDefault="0074053A" w:rsidP="00DD6287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74053A" w:rsidRPr="005629BE" w:rsidRDefault="0074053A" w:rsidP="00DD6287">
            <w:pPr>
              <w:jc w:val="center"/>
              <w:rPr>
                <w:b/>
                <w:lang w:val="pt-BR"/>
              </w:rPr>
            </w:pPr>
          </w:p>
          <w:p w:rsidR="0074053A" w:rsidRPr="005629BE" w:rsidRDefault="0074053A" w:rsidP="00DD6287">
            <w:pPr>
              <w:jc w:val="center"/>
              <w:rPr>
                <w:lang w:val="pt-BR"/>
              </w:rPr>
            </w:pPr>
          </w:p>
          <w:p w:rsidR="0074053A" w:rsidRPr="005629BE" w:rsidRDefault="0074053A" w:rsidP="00DD6287">
            <w:pPr>
              <w:jc w:val="center"/>
              <w:rPr>
                <w:lang w:val="pt-BR"/>
              </w:rPr>
            </w:pPr>
          </w:p>
          <w:p w:rsidR="0074053A" w:rsidRPr="007F4A6F" w:rsidRDefault="0074053A" w:rsidP="00DD6287">
            <w:pPr>
              <w:jc w:val="center"/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</w:t>
            </w:r>
            <w:r w:rsidRPr="007F4A6F">
              <w:rPr>
                <w:i/>
                <w:lang w:val="pt-BR"/>
              </w:rPr>
              <w:t>Phan Thị Xuân Trang</w:t>
            </w:r>
          </w:p>
          <w:p w:rsidR="0074053A" w:rsidRPr="005629BE" w:rsidRDefault="0074053A" w:rsidP="00DD6287">
            <w:pPr>
              <w:jc w:val="center"/>
              <w:rPr>
                <w:lang w:val="pt-BR"/>
              </w:rPr>
            </w:pPr>
          </w:p>
          <w:p w:rsidR="0074053A" w:rsidRPr="005629BE" w:rsidRDefault="0074053A" w:rsidP="00DD6287">
            <w:pPr>
              <w:jc w:val="center"/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Default="0074053A" w:rsidP="00DD6287">
            <w:pPr>
              <w:rPr>
                <w:lang w:val="pt-BR"/>
              </w:rPr>
            </w:pPr>
          </w:p>
          <w:p w:rsidR="0074053A" w:rsidRPr="005629BE" w:rsidRDefault="0074053A" w:rsidP="00DD6287">
            <w:pPr>
              <w:rPr>
                <w:lang w:val="pt-BR"/>
              </w:rPr>
            </w:pPr>
          </w:p>
        </w:tc>
      </w:tr>
    </w:tbl>
    <w:p w:rsidR="0074053A" w:rsidRDefault="0074053A" w:rsidP="0074053A">
      <w:pPr>
        <w:tabs>
          <w:tab w:val="left" w:pos="5140"/>
        </w:tabs>
        <w:rPr>
          <w:lang w:val="pt-BR"/>
        </w:rPr>
      </w:pPr>
    </w:p>
    <w:p w:rsidR="00517A0E" w:rsidRDefault="00517A0E"/>
    <w:sectPr w:rsidR="00517A0E" w:rsidSect="00517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74F1C"/>
    <w:multiLevelType w:val="hybridMultilevel"/>
    <w:tmpl w:val="5C80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66030B"/>
    <w:multiLevelType w:val="hybridMultilevel"/>
    <w:tmpl w:val="F6B668E2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4053A"/>
    <w:rsid w:val="004A51EC"/>
    <w:rsid w:val="00517A0E"/>
    <w:rsid w:val="0074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Giáo án sbvl-cat</Template>
  <TotalTime>2</TotalTime>
  <Pages>3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2018-03-26T01:34:00Z</dcterms:created>
  <dcterms:modified xsi:type="dcterms:W3CDTF">2018-03-26T01:36:00Z</dcterms:modified>
</cp:coreProperties>
</file>